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4D7" w:rsidRDefault="00441B32">
      <w:pPr>
        <w:rPr>
          <w:sz w:val="28"/>
          <w:szCs w:val="28"/>
        </w:rPr>
      </w:pPr>
      <w:r w:rsidRPr="00441B32">
        <w:rPr>
          <w:sz w:val="28"/>
          <w:szCs w:val="28"/>
        </w:rPr>
        <w:t>21/01053/RES</w:t>
      </w:r>
      <w:r>
        <w:rPr>
          <w:sz w:val="28"/>
          <w:szCs w:val="28"/>
        </w:rPr>
        <w:t xml:space="preserve"> – Appendix 1 </w:t>
      </w:r>
      <w:r w:rsidR="00FA0A80">
        <w:rPr>
          <w:sz w:val="28"/>
          <w:szCs w:val="28"/>
        </w:rPr>
        <w:t>– Proposed Site Plan</w:t>
      </w:r>
      <w:bookmarkStart w:id="0" w:name="_GoBack"/>
      <w:bookmarkEnd w:id="0"/>
    </w:p>
    <w:p w:rsidR="00441B32" w:rsidRDefault="00441B32" w:rsidP="00441B32">
      <w:pPr>
        <w:pStyle w:val="NoSpacing"/>
      </w:pPr>
    </w:p>
    <w:p w:rsidR="00FA0A80" w:rsidRDefault="00FA0A80" w:rsidP="00441B32">
      <w:pPr>
        <w:pStyle w:val="NoSpacing"/>
      </w:pPr>
      <w:r w:rsidRPr="00FA0A8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6350</wp:posOffset>
            </wp:positionV>
            <wp:extent cx="5315223" cy="4216617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4216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Default="00FA0A80" w:rsidP="00FA0A80"/>
    <w:p w:rsidR="00FA0A80" w:rsidRDefault="00FA0A80" w:rsidP="00FA0A80">
      <w:pPr>
        <w:ind w:firstLine="720"/>
      </w:pPr>
    </w:p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>
      <w:r w:rsidRPr="00FA0A80"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317500</wp:posOffset>
            </wp:positionV>
            <wp:extent cx="5429250" cy="31813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4"/>
                    <a:stretch/>
                  </pic:blipFill>
                  <pic:spPr bwMode="auto">
                    <a:xfrm>
                      <a:off x="0" y="0"/>
                      <a:ext cx="542925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Pr="00FA0A80" w:rsidRDefault="00FA0A80" w:rsidP="00FA0A80"/>
    <w:p w:rsidR="00FA0A80" w:rsidRDefault="00FA0A80" w:rsidP="00FA0A80"/>
    <w:p w:rsidR="00441B32" w:rsidRPr="00FA0A80" w:rsidRDefault="00FA0A80" w:rsidP="00FA0A80">
      <w:pPr>
        <w:tabs>
          <w:tab w:val="left" w:pos="2730"/>
        </w:tabs>
      </w:pPr>
      <w:r>
        <w:tab/>
      </w:r>
    </w:p>
    <w:sectPr w:rsidR="00441B32" w:rsidRPr="00FA0A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B32"/>
    <w:rsid w:val="00441B32"/>
    <w:rsid w:val="007C74D7"/>
    <w:rsid w:val="00A768CB"/>
    <w:rsid w:val="00FA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C76996-85E4-4B3C-9132-5AC07CE74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A768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76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E1391353</Template>
  <TotalTime>12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 Michael</dc:creator>
  <cp:keywords/>
  <dc:description/>
  <cp:lastModifiedBy>KEMP Michael</cp:lastModifiedBy>
  <cp:revision>2</cp:revision>
  <dcterms:created xsi:type="dcterms:W3CDTF">2021-06-24T13:34:00Z</dcterms:created>
  <dcterms:modified xsi:type="dcterms:W3CDTF">2021-06-24T13:46:00Z</dcterms:modified>
</cp:coreProperties>
</file>